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4C3" w:rsidRDefault="006264C3">
      <w:r w:rsidRPr="00AF7985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Изображение выглядит как текстАвтоматически созданное описание" style="width:467.25pt;height:660.75pt;visibility:visible">
            <v:imagedata r:id="rId4" o:title=""/>
          </v:shape>
        </w:pict>
      </w:r>
      <w:r w:rsidRPr="00AF7985">
        <w:rPr>
          <w:noProof/>
          <w:lang w:eastAsia="ru-RU"/>
        </w:rPr>
        <w:pict>
          <v:shape id="Рисунок 2" o:spid="_x0000_i1026" type="#_x0000_t75" alt="Изображение выглядит как текстАвтоматически созданное описание" style="width:467.25pt;height:660.75pt;visibility:visible">
            <v:imagedata r:id="rId5" o:title=""/>
          </v:shape>
        </w:pict>
      </w:r>
      <w:r w:rsidRPr="00AF7985">
        <w:rPr>
          <w:noProof/>
          <w:lang w:eastAsia="ru-RU"/>
        </w:rPr>
        <w:pict>
          <v:shape id="Рисунок 3" o:spid="_x0000_i1027" type="#_x0000_t75" alt="Изображение выглядит как текстАвтоматически созданное описание" style="width:467.25pt;height:660.75pt;visibility:visible">
            <v:imagedata r:id="rId6" o:title=""/>
          </v:shape>
        </w:pict>
      </w:r>
    </w:p>
    <w:sectPr w:rsidR="006264C3" w:rsidSect="00897C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60EC"/>
    <w:rsid w:val="001040CB"/>
    <w:rsid w:val="001A54D4"/>
    <w:rsid w:val="002F106D"/>
    <w:rsid w:val="006264C3"/>
    <w:rsid w:val="00897CA0"/>
    <w:rsid w:val="00AD2CD1"/>
    <w:rsid w:val="00AF7985"/>
    <w:rsid w:val="00E26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7CA0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</Pages>
  <Words>0</Words>
  <Characters>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Пользователь</dc:creator>
  <cp:keywords/>
  <dc:description/>
  <cp:lastModifiedBy>Гринев</cp:lastModifiedBy>
  <cp:revision>2</cp:revision>
  <dcterms:created xsi:type="dcterms:W3CDTF">2020-09-20T13:39:00Z</dcterms:created>
  <dcterms:modified xsi:type="dcterms:W3CDTF">2020-09-20T13:39:00Z</dcterms:modified>
</cp:coreProperties>
</file>